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6B5" w:rsidRPr="00093DEF" w:rsidRDefault="00BF06B5">
      <w:pPr>
        <w:rPr>
          <w:i/>
          <w:lang w:val="ro-RO"/>
        </w:rPr>
      </w:pPr>
      <w:r w:rsidRPr="00093DEF">
        <w:rPr>
          <w:i/>
          <w:lang w:val="ro-RO"/>
        </w:rPr>
        <w:t>NR............../.........................................</w:t>
      </w:r>
    </w:p>
    <w:p w:rsidR="00BF06B5" w:rsidRPr="00093DEF" w:rsidRDefault="00BF06B5">
      <w:pPr>
        <w:rPr>
          <w:i/>
        </w:rPr>
      </w:pPr>
      <w:r w:rsidRPr="00093DEF">
        <w:rPr>
          <w:i/>
          <w:lang w:val="ro-RO"/>
        </w:rPr>
        <w:t>Concursul Național ,,Made for Europe’</w:t>
      </w:r>
      <w:r w:rsidRPr="00093DEF">
        <w:rPr>
          <w:i/>
        </w:rPr>
        <w:t>’</w:t>
      </w:r>
    </w:p>
    <w:p w:rsidR="00BF06B5" w:rsidRPr="00093DEF" w:rsidRDefault="00BF06B5">
      <w:pPr>
        <w:rPr>
          <w:lang w:val="es-ES"/>
        </w:rPr>
      </w:pPr>
      <w:r w:rsidRPr="00093DEF">
        <w:rPr>
          <w:i/>
          <w:lang w:val="es-ES"/>
        </w:rPr>
        <w:t>Inspectoratul Şcolar Judeţean</w:t>
      </w:r>
      <w:r w:rsidRPr="00093DEF">
        <w:rPr>
          <w:lang w:val="es-ES"/>
        </w:rPr>
        <w:t xml:space="preserve"> Gorj</w:t>
      </w:r>
    </w:p>
    <w:p w:rsidR="00BF06B5" w:rsidRPr="00093DEF" w:rsidRDefault="00BF06B5">
      <w:pPr>
        <w:rPr>
          <w:i/>
          <w:lang w:val="ro-RO"/>
        </w:rPr>
      </w:pPr>
      <w:r w:rsidRPr="00093DEF">
        <w:rPr>
          <w:i/>
          <w:lang w:val="ro-RO"/>
        </w:rPr>
        <w:t>Faza judeţeană -  martie 2015</w:t>
      </w:r>
    </w:p>
    <w:p w:rsidR="00BF06B5" w:rsidRDefault="00BF06B5">
      <w:pPr>
        <w:rPr>
          <w:b/>
          <w:sz w:val="32"/>
          <w:szCs w:val="32"/>
          <w:lang w:val="ro-RO"/>
        </w:rPr>
      </w:pPr>
      <w:r>
        <w:rPr>
          <w:lang w:val="ro-RO"/>
        </w:rPr>
        <w:tab/>
      </w:r>
      <w:r w:rsidRPr="00093DEF">
        <w:rPr>
          <w:b/>
          <w:sz w:val="32"/>
          <w:szCs w:val="32"/>
          <w:lang w:val="ro-RO"/>
        </w:rPr>
        <w:tab/>
      </w:r>
      <w:r w:rsidRPr="00093DEF">
        <w:rPr>
          <w:b/>
          <w:sz w:val="32"/>
          <w:szCs w:val="32"/>
          <w:lang w:val="ro-RO"/>
        </w:rPr>
        <w:tab/>
      </w:r>
      <w:r w:rsidRPr="00093DEF">
        <w:rPr>
          <w:b/>
          <w:sz w:val="32"/>
          <w:szCs w:val="32"/>
          <w:lang w:val="ro-RO"/>
        </w:rPr>
        <w:tab/>
        <w:t xml:space="preserve">FIŞĂ  DE </w:t>
      </w:r>
      <w:r>
        <w:rPr>
          <w:b/>
          <w:sz w:val="32"/>
          <w:szCs w:val="32"/>
          <w:lang w:val="ro-RO"/>
        </w:rPr>
        <w:t>ÎN</w:t>
      </w:r>
      <w:r w:rsidRPr="00093DEF">
        <w:rPr>
          <w:b/>
          <w:sz w:val="32"/>
          <w:szCs w:val="32"/>
          <w:lang w:val="ro-RO"/>
        </w:rPr>
        <w:t>SCRIERE</w:t>
      </w:r>
    </w:p>
    <w:p w:rsidR="00BF06B5" w:rsidRDefault="00BF06B5">
      <w:pPr>
        <w:rPr>
          <w:lang w:val="ro-RO"/>
        </w:rPr>
      </w:pPr>
      <w:r>
        <w:rPr>
          <w:lang w:val="ro-RO"/>
        </w:rPr>
        <w:t>Unitatea de învăţământ:</w:t>
      </w:r>
    </w:p>
    <w:p w:rsidR="00BF06B5" w:rsidRPr="00093DEF" w:rsidRDefault="00BF06B5">
      <w:pPr>
        <w:rPr>
          <w:lang w:val="ro-RO"/>
        </w:rPr>
      </w:pPr>
      <w:r w:rsidRPr="00093DEF">
        <w:rPr>
          <w:lang w:val="ro-RO"/>
        </w:rPr>
        <w:t>Localitatea:</w:t>
      </w:r>
    </w:p>
    <w:p w:rsidR="00BF06B5" w:rsidRDefault="00BF06B5">
      <w:r w:rsidRPr="00093DEF">
        <w:rPr>
          <w:lang w:val="ro-RO"/>
        </w:rPr>
        <w:t>Tipul proiectului (Comenius/Leonardo/Grundtvig/Erasmus Plus sau alt tip de proiect cu finan</w:t>
      </w:r>
      <w:r>
        <w:rPr>
          <w:lang w:val="ro-RO"/>
        </w:rPr>
        <w:t>ţ</w:t>
      </w:r>
      <w:r w:rsidRPr="00093DEF">
        <w:rPr>
          <w:lang w:val="ro-RO"/>
        </w:rPr>
        <w:t>are</w:t>
      </w:r>
      <w:r>
        <w:rPr>
          <w:lang w:val="ro-RO"/>
        </w:rPr>
        <w:t xml:space="preserve"> europeană)</w:t>
      </w:r>
      <w:r>
        <w:t>:</w:t>
      </w:r>
    </w:p>
    <w:p w:rsidR="00BF06B5" w:rsidRPr="00093DEF" w:rsidRDefault="00BF06B5">
      <w:pPr>
        <w:rPr>
          <w:lang w:val="es-ES"/>
        </w:rPr>
      </w:pPr>
      <w:r w:rsidRPr="00093DEF">
        <w:rPr>
          <w:lang w:val="es-ES"/>
        </w:rPr>
        <w:t>Perioada de derulare:</w:t>
      </w:r>
    </w:p>
    <w:p w:rsidR="00BF06B5" w:rsidRDefault="00BF06B5">
      <w:pPr>
        <w:rPr>
          <w:lang w:val="es-ES"/>
        </w:rPr>
      </w:pPr>
      <w:r w:rsidRPr="00093DEF">
        <w:rPr>
          <w:lang w:val="es-ES"/>
        </w:rPr>
        <w:t>Titlul proiectului:</w:t>
      </w:r>
    </w:p>
    <w:p w:rsidR="00BF06B5" w:rsidRDefault="00BF06B5">
      <w:pPr>
        <w:rPr>
          <w:lang w:val="es-ES"/>
        </w:rPr>
      </w:pPr>
      <w:r>
        <w:rPr>
          <w:lang w:val="es-ES"/>
        </w:rPr>
        <w:t>Numar produse finale:</w:t>
      </w:r>
    </w:p>
    <w:p w:rsidR="00BF06B5" w:rsidRDefault="00BF06B5">
      <w:pPr>
        <w:rPr>
          <w:lang w:val="es-ES"/>
        </w:rPr>
      </w:pPr>
      <w:r>
        <w:rPr>
          <w:lang w:val="es-ES"/>
        </w:rPr>
        <w:t>Tipul produsului (ex. broşură-site/blog etc ):</w:t>
      </w:r>
    </w:p>
    <w:p w:rsidR="00BF06B5" w:rsidRDefault="00BF06B5">
      <w:pPr>
        <w:rPr>
          <w:lang w:val="ro-RO"/>
        </w:rPr>
      </w:pPr>
      <w:r>
        <w:rPr>
          <w:lang w:val="es-ES"/>
        </w:rPr>
        <w:t>Numele elevului care prezint</w:t>
      </w:r>
      <w:r>
        <w:rPr>
          <w:lang w:val="ro-RO"/>
        </w:rPr>
        <w:t>ă produsul:</w:t>
      </w:r>
    </w:p>
    <w:p w:rsidR="00BF06B5" w:rsidRPr="002124B3" w:rsidRDefault="00BF06B5">
      <w:pPr>
        <w:rPr>
          <w:lang w:val="es-ES"/>
        </w:rPr>
      </w:pPr>
      <w:r w:rsidRPr="002124B3">
        <w:rPr>
          <w:lang w:val="es-ES"/>
        </w:rPr>
        <w:t>Persoana de contact (nume, prenume, telefon, e-mail):</w:t>
      </w:r>
    </w:p>
    <w:p w:rsidR="00BF06B5" w:rsidRDefault="00BF06B5" w:rsidP="002124B3">
      <w:pPr>
        <w:jc w:val="center"/>
        <w:rPr>
          <w:b/>
          <w:sz w:val="32"/>
          <w:szCs w:val="32"/>
          <w:lang w:val="ro-RO"/>
        </w:rPr>
      </w:pPr>
    </w:p>
    <w:p w:rsidR="00BF06B5" w:rsidRDefault="00BF06B5" w:rsidP="002124B3">
      <w:pPr>
        <w:jc w:val="center"/>
        <w:rPr>
          <w:b/>
          <w:sz w:val="32"/>
          <w:szCs w:val="32"/>
          <w:lang w:val="ro-RO"/>
        </w:rPr>
      </w:pPr>
      <w:r>
        <w:rPr>
          <w:b/>
          <w:sz w:val="32"/>
          <w:szCs w:val="32"/>
          <w:lang w:val="ro-RO"/>
        </w:rPr>
        <w:t>Director,</w:t>
      </w:r>
    </w:p>
    <w:p w:rsidR="00BF06B5" w:rsidRDefault="00BF06B5" w:rsidP="002124B3">
      <w:pPr>
        <w:jc w:val="center"/>
        <w:rPr>
          <w:b/>
          <w:sz w:val="32"/>
          <w:szCs w:val="32"/>
          <w:lang w:val="ro-RO"/>
        </w:rPr>
      </w:pPr>
    </w:p>
    <w:p w:rsidR="00BF06B5" w:rsidRDefault="00BF06B5" w:rsidP="002124B3">
      <w:pPr>
        <w:jc w:val="center"/>
        <w:rPr>
          <w:b/>
          <w:sz w:val="32"/>
          <w:szCs w:val="32"/>
          <w:lang w:val="ro-RO"/>
        </w:rPr>
      </w:pPr>
    </w:p>
    <w:p w:rsidR="00BF06B5" w:rsidRDefault="00BF06B5" w:rsidP="002124B3">
      <w:pPr>
        <w:jc w:val="center"/>
        <w:rPr>
          <w:b/>
          <w:sz w:val="32"/>
          <w:szCs w:val="32"/>
          <w:lang w:val="ro-RO"/>
        </w:rPr>
      </w:pPr>
    </w:p>
    <w:p w:rsidR="00BF06B5" w:rsidRPr="002124B3" w:rsidRDefault="00BF06B5" w:rsidP="002124B3">
      <w:pPr>
        <w:rPr>
          <w:sz w:val="20"/>
          <w:szCs w:val="20"/>
          <w:lang w:val="ro-RO"/>
        </w:rPr>
      </w:pPr>
      <w:r w:rsidRPr="002124B3">
        <w:rPr>
          <w:b/>
          <w:sz w:val="20"/>
          <w:szCs w:val="20"/>
          <w:lang w:val="ro-RO"/>
        </w:rPr>
        <w:t>Notă</w:t>
      </w:r>
      <w:r>
        <w:rPr>
          <w:b/>
          <w:sz w:val="20"/>
          <w:szCs w:val="20"/>
          <w:lang w:val="ro-RO"/>
        </w:rPr>
        <w:t xml:space="preserve">: </w:t>
      </w:r>
      <w:r w:rsidRPr="002124B3">
        <w:rPr>
          <w:sz w:val="20"/>
          <w:szCs w:val="20"/>
          <w:lang w:val="ro-RO"/>
        </w:rPr>
        <w:t xml:space="preserve">O unitate </w:t>
      </w:r>
      <w:r>
        <w:rPr>
          <w:sz w:val="20"/>
          <w:szCs w:val="20"/>
          <w:lang w:val="ro-RO"/>
        </w:rPr>
        <w:t>şcolară poate participa la concurs cu unul sau mai multe produse reunite într-un portofoliu. La faza judeţeană pot participa şi şcolile care au în derulare proiecte şi au obţinut deja produse pâna la data desfăşurării concursului.</w:t>
      </w:r>
    </w:p>
    <w:sectPr w:rsidR="00BF06B5" w:rsidRPr="002124B3" w:rsidSect="00626638">
      <w:headerReference w:type="default" r:id="rId7"/>
      <w:footerReference w:type="default" r:id="rId8"/>
      <w:pgSz w:w="11907" w:h="16839" w:code="9"/>
      <w:pgMar w:top="1440" w:right="720" w:bottom="1440" w:left="1440" w:header="965" w:footer="56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6B5" w:rsidRDefault="00BF06B5" w:rsidP="004F14D9">
      <w:pPr>
        <w:spacing w:after="0" w:line="240" w:lineRule="auto"/>
      </w:pPr>
      <w:r>
        <w:separator/>
      </w:r>
    </w:p>
  </w:endnote>
  <w:endnote w:type="continuationSeparator" w:id="0">
    <w:p w:rsidR="00BF06B5" w:rsidRDefault="00BF06B5" w:rsidP="004F1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ook w:val="01E0"/>
    </w:tblPr>
    <w:tblGrid>
      <w:gridCol w:w="5031"/>
      <w:gridCol w:w="4824"/>
    </w:tblGrid>
    <w:tr w:rsidR="00BF06B5" w:rsidRPr="00B359FB">
      <w:trPr>
        <w:trHeight w:val="447"/>
      </w:trPr>
      <w:tc>
        <w:tcPr>
          <w:tcW w:w="2579" w:type="pct"/>
          <w:tcBorders>
            <w:top w:val="single" w:sz="4" w:space="0" w:color="auto"/>
          </w:tcBorders>
        </w:tcPr>
        <w:p w:rsidR="00BF06B5" w:rsidRPr="00093DEF" w:rsidRDefault="00BF06B5" w:rsidP="00B359FB">
          <w:pPr>
            <w:pStyle w:val="Footer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  <w:lang w:val="es-ES"/>
            </w:rPr>
          </w:pPr>
          <w:r w:rsidRPr="00093DEF">
            <w:rPr>
              <w:rFonts w:ascii="Palatino Linotype" w:hAnsi="Palatino Linotype"/>
              <w:color w:val="0F243E"/>
              <w:sz w:val="20"/>
              <w:szCs w:val="20"/>
              <w:lang w:val="es-ES"/>
            </w:rPr>
            <w:t>Strada Victoriei nr.132-134</w:t>
          </w:r>
        </w:p>
        <w:p w:rsidR="00BF06B5" w:rsidRPr="00093DEF" w:rsidRDefault="00BF06B5" w:rsidP="00B359FB">
          <w:pPr>
            <w:pStyle w:val="Footer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  <w:lang w:val="es-ES"/>
            </w:rPr>
          </w:pPr>
          <w:r w:rsidRPr="00093DEF">
            <w:rPr>
              <w:rFonts w:ascii="Palatino Linotype" w:hAnsi="Palatino Linotype"/>
              <w:color w:val="0F243E"/>
              <w:sz w:val="20"/>
              <w:szCs w:val="20"/>
              <w:lang w:val="es-ES"/>
            </w:rPr>
            <w:t>Tg-Jiu, cod 210234</w:t>
          </w:r>
        </w:p>
      </w:tc>
      <w:tc>
        <w:tcPr>
          <w:tcW w:w="2421" w:type="pct"/>
          <w:tcBorders>
            <w:top w:val="single" w:sz="4" w:space="0" w:color="auto"/>
          </w:tcBorders>
        </w:tcPr>
        <w:p w:rsidR="00BF06B5" w:rsidRPr="00B359FB" w:rsidRDefault="00BF06B5" w:rsidP="00B359FB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Str. General Berthelot nr. 28-30, Sector 1, I</w:t>
          </w:r>
        </w:p>
        <w:p w:rsidR="00BF06B5" w:rsidRPr="00B359FB" w:rsidRDefault="00BF06B5" w:rsidP="00B359FB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010168,  Bucuresti</w:t>
          </w:r>
        </w:p>
      </w:tc>
    </w:tr>
    <w:tr w:rsidR="00BF06B5" w:rsidRPr="00B359FB">
      <w:trPr>
        <w:trHeight w:val="225"/>
      </w:trPr>
      <w:tc>
        <w:tcPr>
          <w:tcW w:w="2579" w:type="pct"/>
        </w:tcPr>
        <w:p w:rsidR="00BF06B5" w:rsidRPr="00B359FB" w:rsidRDefault="00BF06B5" w:rsidP="00B359FB">
          <w:pPr>
            <w:pStyle w:val="Footer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Telefon: 0253-227177</w:t>
          </w:r>
        </w:p>
      </w:tc>
      <w:tc>
        <w:tcPr>
          <w:tcW w:w="2421" w:type="pct"/>
        </w:tcPr>
        <w:p w:rsidR="00BF06B5" w:rsidRPr="00B359FB" w:rsidRDefault="00BF06B5" w:rsidP="00B359FB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Tel:    +40 (0)21 405 57 06</w:t>
          </w:r>
        </w:p>
      </w:tc>
    </w:tr>
    <w:tr w:rsidR="00BF06B5" w:rsidRPr="00B359FB">
      <w:trPr>
        <w:trHeight w:val="225"/>
      </w:trPr>
      <w:tc>
        <w:tcPr>
          <w:tcW w:w="2579" w:type="pct"/>
        </w:tcPr>
        <w:p w:rsidR="00BF06B5" w:rsidRPr="00B359FB" w:rsidRDefault="00BF06B5" w:rsidP="00B359FB">
          <w:pPr>
            <w:pStyle w:val="Footer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 Fax :      0253-224750</w:t>
          </w:r>
        </w:p>
      </w:tc>
      <w:tc>
        <w:tcPr>
          <w:tcW w:w="2421" w:type="pct"/>
        </w:tcPr>
        <w:p w:rsidR="00BF06B5" w:rsidRPr="00B359FB" w:rsidRDefault="00BF06B5" w:rsidP="00B359FB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Fax:   +40 (0)21 310 32 05</w:t>
          </w:r>
        </w:p>
      </w:tc>
    </w:tr>
    <w:tr w:rsidR="00BF06B5" w:rsidRPr="00B359FB">
      <w:trPr>
        <w:trHeight w:val="195"/>
      </w:trPr>
      <w:tc>
        <w:tcPr>
          <w:tcW w:w="2579" w:type="pct"/>
        </w:tcPr>
        <w:p w:rsidR="00BF06B5" w:rsidRPr="00B359FB" w:rsidRDefault="00BF06B5" w:rsidP="00B359FB">
          <w:pPr>
            <w:pStyle w:val="Footer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  <w:lang w:val="it-IT"/>
            </w:rPr>
          </w:pPr>
          <w:hyperlink r:id="rId1" w:history="1">
            <w:r w:rsidRPr="00B359FB">
              <w:rPr>
                <w:rStyle w:val="Hyperlink"/>
                <w:rFonts w:ascii="Palatino Linotype" w:hAnsi="Palatino Linotype"/>
                <w:b/>
                <w:i/>
                <w:sz w:val="20"/>
                <w:szCs w:val="20"/>
                <w:lang w:val="it-IT"/>
              </w:rPr>
              <w:t>http://isj.gj.edu.ro</w:t>
            </w:r>
          </w:hyperlink>
          <w:r w:rsidRPr="00B359FB">
            <w:rPr>
              <w:rFonts w:ascii="Palatino Linotype" w:hAnsi="Palatino Linotype"/>
              <w:b/>
              <w:i/>
              <w:color w:val="0000FF"/>
              <w:sz w:val="20"/>
              <w:szCs w:val="20"/>
              <w:lang w:val="it-IT"/>
            </w:rPr>
            <w:t xml:space="preserve">, e-mail :isjgorj@yahoo.com,  </w:t>
          </w:r>
          <w:hyperlink r:id="rId2" w:history="1">
            <w:r w:rsidRPr="00B359FB">
              <w:rPr>
                <w:rStyle w:val="Hyperlink"/>
                <w:rFonts w:ascii="Palatino Linotype" w:hAnsi="Palatino Linotype"/>
                <w:b/>
                <w:i/>
                <w:sz w:val="20"/>
                <w:szCs w:val="20"/>
                <w:lang w:val="it-IT"/>
              </w:rPr>
              <w:t>isjgj@utgjiu.ro</w:t>
            </w:r>
          </w:hyperlink>
        </w:p>
      </w:tc>
      <w:tc>
        <w:tcPr>
          <w:tcW w:w="2421" w:type="pct"/>
        </w:tcPr>
        <w:p w:rsidR="00BF06B5" w:rsidRPr="00B359FB" w:rsidRDefault="00BF06B5" w:rsidP="00B359FB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Myriad Pro Black Cond" w:hAnsi="Myriad Pro Black Cond"/>
              <w:color w:val="0F243E"/>
              <w:sz w:val="18"/>
              <w:szCs w:val="18"/>
            </w:rPr>
          </w:pPr>
          <w:r w:rsidRPr="00B359FB">
            <w:rPr>
              <w:rFonts w:ascii="Myriad Pro Black Cond" w:hAnsi="Myriad Pro Black Cond"/>
              <w:color w:val="0F243E"/>
              <w:sz w:val="18"/>
              <w:szCs w:val="18"/>
            </w:rPr>
            <w:t>www.edu.ro</w:t>
          </w:r>
        </w:p>
      </w:tc>
    </w:tr>
  </w:tbl>
  <w:p w:rsidR="00BF06B5" w:rsidRPr="00517D99" w:rsidRDefault="00BF06B5" w:rsidP="00E160F0">
    <w:pPr>
      <w:pStyle w:val="Footer"/>
      <w:ind w:left="6521"/>
      <w:jc w:val="right"/>
      <w:rPr>
        <w:rFonts w:ascii="Myriad Pro Black Cond" w:hAnsi="Myriad Pro Black Cond"/>
        <w:color w:val="0F243E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6B5" w:rsidRDefault="00BF06B5" w:rsidP="004F14D9">
      <w:pPr>
        <w:spacing w:after="0" w:line="240" w:lineRule="auto"/>
      </w:pPr>
      <w:r>
        <w:separator/>
      </w:r>
    </w:p>
  </w:footnote>
  <w:footnote w:type="continuationSeparator" w:id="0">
    <w:p w:rsidR="00BF06B5" w:rsidRDefault="00BF06B5" w:rsidP="004F1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B5" w:rsidRPr="001D26BF" w:rsidRDefault="00BF06B5" w:rsidP="00FD79C2">
    <w:pPr>
      <w:pStyle w:val="Header"/>
      <w:rPr>
        <w:rFonts w:ascii="Times New Roman" w:hAnsi="Times New Roman"/>
        <w:color w:val="0F243E"/>
        <w:sz w:val="24"/>
        <w:szCs w:val="24"/>
        <w:lang w:val="ro-RO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49" type="#_x0000_t75" alt="http://www.isj.tm.edu.ro/imgs/logo_mects.jpg" style="position:absolute;margin-left:208.05pt;margin-top:11.6pt;width:267.9pt;height:53.3pt;z-index:-251656192;visibility:visible">
          <v:imagedata r:id="rId1" o:title=""/>
        </v:shape>
      </w:pict>
    </w:r>
    <w:r w:rsidRPr="00374FB8">
      <w:rPr>
        <w:rFonts w:ascii="Times New Roman" w:hAnsi="Times New Roman"/>
        <w:noProof/>
        <w:color w:val="0F243E"/>
        <w:sz w:val="24"/>
        <w:szCs w:val="24"/>
      </w:rPr>
      <w:pict>
        <v:shape id="Picture 1" o:spid="_x0000_i1026" type="#_x0000_t75" alt="Untitled-1" style="width:102.75pt;height:57.75pt;visibility:visible">
          <v:imagedata r:id="rId2" o:title=""/>
        </v:shape>
      </w:pict>
    </w:r>
    <w:r>
      <w:rPr>
        <w:rFonts w:ascii="Times New Roman" w:hAnsi="Times New Roman"/>
        <w:color w:val="0F243E"/>
        <w:sz w:val="24"/>
        <w:szCs w:val="24"/>
        <w:lang w:val="ro-RO"/>
      </w:rPr>
      <w:t xml:space="preserve">  </w:t>
    </w:r>
  </w:p>
  <w:p w:rsidR="00BF06B5" w:rsidRPr="00FD79C2" w:rsidRDefault="00BF06B5" w:rsidP="00FD79C2">
    <w:pPr>
      <w:pStyle w:val="Header"/>
      <w:rPr>
        <w:rFonts w:ascii="Times New Roman" w:hAnsi="Times New Roman"/>
        <w:color w:val="0F243E"/>
        <w:lang w:val="ro-RO"/>
      </w:rPr>
    </w:pPr>
    <w:r>
      <w:rPr>
        <w:rFonts w:ascii="Palatino Linotype" w:hAnsi="Palatino Linotype"/>
        <w:color w:val="0F243E"/>
        <w:sz w:val="26"/>
        <w:lang w:val="it-IT"/>
      </w:rPr>
      <w:t>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6279C"/>
    <w:multiLevelType w:val="hybridMultilevel"/>
    <w:tmpl w:val="67EE6D9C"/>
    <w:lvl w:ilvl="0" w:tplc="04090001">
      <w:start w:val="1"/>
      <w:numFmt w:val="bullet"/>
      <w:lvlText w:val=""/>
      <w:lvlJc w:val="left"/>
      <w:pPr>
        <w:ind w:left="2676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33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1">
    <w:nsid w:val="2CF458B6"/>
    <w:multiLevelType w:val="hybridMultilevel"/>
    <w:tmpl w:val="F2B47A8E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3AC42653"/>
    <w:multiLevelType w:val="hybridMultilevel"/>
    <w:tmpl w:val="45068D90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3F67075C"/>
    <w:multiLevelType w:val="hybridMultilevel"/>
    <w:tmpl w:val="0AEC772A"/>
    <w:lvl w:ilvl="0" w:tplc="04090001">
      <w:start w:val="1"/>
      <w:numFmt w:val="bullet"/>
      <w:lvlText w:val=""/>
      <w:lvlJc w:val="left"/>
      <w:pPr>
        <w:ind w:left="2676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33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4">
    <w:nsid w:val="5F1744B1"/>
    <w:multiLevelType w:val="hybridMultilevel"/>
    <w:tmpl w:val="E598BB86"/>
    <w:lvl w:ilvl="0" w:tplc="04180001">
      <w:start w:val="1"/>
      <w:numFmt w:val="bullet"/>
      <w:lvlText w:val=""/>
      <w:lvlJc w:val="left"/>
      <w:pPr>
        <w:ind w:left="161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5">
    <w:nsid w:val="641370B4"/>
    <w:multiLevelType w:val="hybridMultilevel"/>
    <w:tmpl w:val="F7B8D372"/>
    <w:lvl w:ilvl="0" w:tplc="04090001">
      <w:start w:val="1"/>
      <w:numFmt w:val="bullet"/>
      <w:lvlText w:val=""/>
      <w:lvlJc w:val="left"/>
      <w:pPr>
        <w:ind w:left="233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6">
    <w:nsid w:val="7EFF478B"/>
    <w:multiLevelType w:val="hybridMultilevel"/>
    <w:tmpl w:val="91C6C8D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14D9"/>
    <w:rsid w:val="00025574"/>
    <w:rsid w:val="00093DEF"/>
    <w:rsid w:val="00140BC0"/>
    <w:rsid w:val="001D26BF"/>
    <w:rsid w:val="002124B3"/>
    <w:rsid w:val="00237921"/>
    <w:rsid w:val="00374FB8"/>
    <w:rsid w:val="004F14D9"/>
    <w:rsid w:val="00517D99"/>
    <w:rsid w:val="00626638"/>
    <w:rsid w:val="00710379"/>
    <w:rsid w:val="007E42B6"/>
    <w:rsid w:val="00844676"/>
    <w:rsid w:val="00873C12"/>
    <w:rsid w:val="00A04FE3"/>
    <w:rsid w:val="00A70501"/>
    <w:rsid w:val="00B359FB"/>
    <w:rsid w:val="00BF06B5"/>
    <w:rsid w:val="00C767CC"/>
    <w:rsid w:val="00C86A9C"/>
    <w:rsid w:val="00CE512E"/>
    <w:rsid w:val="00D95749"/>
    <w:rsid w:val="00DC6466"/>
    <w:rsid w:val="00E160F0"/>
    <w:rsid w:val="00E30E8C"/>
    <w:rsid w:val="00EE13E5"/>
    <w:rsid w:val="00F03FA6"/>
    <w:rsid w:val="00FD7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4D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F1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F14D9"/>
    <w:rPr>
      <w:rFonts w:ascii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rsid w:val="004F1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F14D9"/>
    <w:rPr>
      <w:rFonts w:ascii="Calibri" w:hAnsi="Calibri" w:cs="Times New Roman"/>
      <w:lang w:val="en-US"/>
    </w:rPr>
  </w:style>
  <w:style w:type="character" w:styleId="Hyperlink">
    <w:name w:val="Hyperlink"/>
    <w:basedOn w:val="DefaultParagraphFont"/>
    <w:uiPriority w:val="99"/>
    <w:rsid w:val="004F14D9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4F14D9"/>
    <w:pPr>
      <w:spacing w:after="0"/>
      <w:ind w:left="720"/>
      <w:contextualSpacing/>
      <w:jc w:val="both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4F1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F14D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j@utgjiu.ro" TargetMode="External"/><Relationship Id="rId1" Type="http://schemas.openxmlformats.org/officeDocument/2006/relationships/hyperlink" Target="http://isj.gj.ed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118</Words>
  <Characters>679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ACTIVITATE</dc:title>
  <dc:subject/>
  <dc:creator>UserXP</dc:creator>
  <cp:keywords/>
  <dc:description/>
  <cp:lastModifiedBy>religie</cp:lastModifiedBy>
  <cp:revision>2</cp:revision>
  <dcterms:created xsi:type="dcterms:W3CDTF">2016-03-17T09:52:00Z</dcterms:created>
  <dcterms:modified xsi:type="dcterms:W3CDTF">2016-03-17T09:52:00Z</dcterms:modified>
</cp:coreProperties>
</file>